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746" w:rsidRPr="0002364C" w:rsidRDefault="00F85F97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M</w:t>
      </w:r>
      <w:r w:rsidR="009F2A1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inutes of</w:t>
      </w:r>
      <w:r w:rsidR="00AD64C7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 xml:space="preserve"> the</w:t>
      </w:r>
      <w:r w:rsidR="009F2A1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 xml:space="preserve"> </w:t>
      </w:r>
      <w:sdt>
        <w:sdtPr>
          <w:rPr>
            <w:rFonts w:ascii="Cambria" w:eastAsia="Times New Roman" w:hAnsi="Cambria" w:cs="DejaVu Sans"/>
            <w:b/>
            <w:bCs/>
            <w:color w:val="000000"/>
            <w:sz w:val="21"/>
            <w:szCs w:val="21"/>
          </w:rPr>
          <w:alias w:val="Title"/>
          <w:tag w:val=""/>
          <w:id w:val="1074088922"/>
          <w:placeholder>
            <w:docPart w:val="FD8DB5C00F7943CDA4CE0DB430D139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E5B94" w:rsidRPr="0002364C">
            <w:rPr>
              <w:rFonts w:ascii="Cambria" w:eastAsia="Times New Roman" w:hAnsi="Cambria" w:cs="DejaVu Sans"/>
              <w:b/>
              <w:bCs/>
              <w:color w:val="000000"/>
              <w:sz w:val="21"/>
              <w:szCs w:val="21"/>
            </w:rPr>
            <w:t>Faculty Senate</w:t>
          </w:r>
        </w:sdtContent>
      </w:sdt>
    </w:p>
    <w:p w:rsidR="00107746" w:rsidRPr="0002364C" w:rsidRDefault="00107746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1"/>
          <w:szCs w:val="21"/>
        </w:rPr>
      </w:pPr>
    </w:p>
    <w:p w:rsidR="009922CB" w:rsidRPr="0002364C" w:rsidRDefault="009922CB" w:rsidP="00876D33">
      <w:pPr>
        <w:tabs>
          <w:tab w:val="left" w:pos="1440"/>
          <w:tab w:val="left" w:pos="5040"/>
          <w:tab w:val="left" w:pos="6840"/>
        </w:tabs>
        <w:spacing w:after="0" w:line="276" w:lineRule="auto"/>
        <w:rPr>
          <w:rFonts w:ascii="Cambria" w:eastAsia="Times New Roman" w:hAnsi="Cambria" w:cs="DejaVu Sans"/>
          <w:b/>
          <w:bCs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MEETING</w:t>
      </w:r>
    </w:p>
    <w:p w:rsidR="00605896" w:rsidRPr="0002364C" w:rsidRDefault="00F85F97" w:rsidP="009922CB">
      <w:pPr>
        <w:tabs>
          <w:tab w:val="left" w:pos="1800"/>
          <w:tab w:val="left" w:pos="504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d</w:t>
      </w:r>
      <w:r w:rsidR="0010774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ate</w:t>
      </w:r>
      <w:r w:rsidR="0010774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alias w:val="Date"/>
          <w:tag w:val=""/>
          <w:id w:val="-1511141796"/>
          <w:placeholder>
            <w:docPart w:val="8537B9A2149448609650CCD2A14FF85B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8-08-24T00:00:00Z">
            <w:dateFormat w:val="yyyy-MM-dd"/>
            <w:lid w:val="en-US"/>
            <w:storeMappedDataAs w:val="dateTime"/>
            <w:calendar w:val="gregorian"/>
          </w:date>
        </w:sdtPr>
        <w:sdtEndPr/>
        <w:sdtContent>
          <w:r w:rsidR="004B4141">
            <w:rPr>
              <w:rFonts w:ascii="Cambria" w:eastAsia="Times New Roman" w:hAnsi="Cambria" w:cs="DejaVu Sans"/>
              <w:color w:val="000000"/>
              <w:sz w:val="21"/>
              <w:szCs w:val="21"/>
            </w:rPr>
            <w:t>2018-08-24</w:t>
          </w:r>
        </w:sdtContent>
      </w:sdt>
    </w:p>
    <w:p w:rsidR="00107746" w:rsidRPr="0002364C" w:rsidRDefault="00B91BD3" w:rsidP="009922CB">
      <w:pPr>
        <w:tabs>
          <w:tab w:val="left" w:pos="1800"/>
          <w:tab w:val="left" w:pos="288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call</w:t>
      </w:r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id w:val="-8561146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01BED">
            <w:rPr>
              <w:rFonts w:ascii="MS Gothic" w:eastAsia="MS Gothic" w:hAnsi="MS Gothic" w:cs="DejaVu Sans" w:hint="eastAsia"/>
              <w:color w:val="000000"/>
              <w:sz w:val="21"/>
              <w:szCs w:val="21"/>
            </w:rPr>
            <w:t>☒</w:t>
          </w:r>
        </w:sdtContent>
      </w:sdt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 regular</w:t>
      </w:r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id w:val="-1097865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896" w:rsidRPr="0002364C">
            <w:rPr>
              <w:rFonts w:ascii="MS Gothic" w:eastAsia="MS Gothic" w:hAnsi="MS Gothic" w:cs="DejaVu Sans" w:hint="eastAsia"/>
              <w:color w:val="000000"/>
              <w:sz w:val="21"/>
              <w:szCs w:val="21"/>
            </w:rPr>
            <w:t>☐</w:t>
          </w:r>
        </w:sdtContent>
      </w:sdt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 special</w:t>
      </w:r>
      <w:r w:rsidR="008428A9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</w:p>
    <w:p w:rsidR="00605896" w:rsidRPr="0002364C" w:rsidRDefault="00605896" w:rsidP="009922CB">
      <w:pPr>
        <w:tabs>
          <w:tab w:val="left" w:pos="1800"/>
          <w:tab w:val="left" w:pos="504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>site</w:t>
      </w:r>
      <w:r w:rsidR="007C1565"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ab/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Board of Regents Conference Room, Wūlka Campus</w:t>
      </w:r>
    </w:p>
    <w:p w:rsidR="00605896" w:rsidRPr="0002364C" w:rsidRDefault="00605896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b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remote sites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876D33" w:rsidRPr="0002364C">
        <w:rPr>
          <w:rFonts w:ascii="Cambria" w:eastAsia="Times New Roman" w:hAnsi="Cambria" w:cs="DejaVu Sans"/>
          <w:sz w:val="21"/>
          <w:szCs w:val="21"/>
        </w:rPr>
        <w:t>Polycom Room, Arrak Campus</w:t>
      </w:r>
    </w:p>
    <w:p w:rsidR="00AD64C7" w:rsidRPr="0002364C" w:rsidRDefault="009922CB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chair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b/>
            <w:sz w:val="21"/>
            <w:szCs w:val="21"/>
          </w:rPr>
          <w:alias w:val="chair"/>
          <w:tag w:val="chair"/>
          <w:id w:val="-957332484"/>
          <w:placeholder>
            <w:docPart w:val="5DB3A1C4E5064AB5B3EA1B0F03AEBADF"/>
          </w:placeholder>
        </w:sdtPr>
        <w:sdtEndPr>
          <w:rPr>
            <w:b w:val="0"/>
          </w:rPr>
        </w:sdtEndPr>
        <w:sdtContent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Nik Willson, Developmental Education</w:t>
          </w:r>
        </w:sdtContent>
      </w:sdt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–</w:t>
      </w:r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Faculty Senate President</w:t>
      </w:r>
      <w:r w:rsidR="00F85F97" w:rsidRPr="0002364C">
        <w:rPr>
          <w:rFonts w:ascii="Cambria" w:eastAsia="Times New Roman" w:hAnsi="Cambria" w:cs="DejaVu Sans"/>
          <w:sz w:val="21"/>
          <w:szCs w:val="21"/>
        </w:rPr>
        <w:tab/>
      </w:r>
    </w:p>
    <w:p w:rsidR="003A0B7D" w:rsidRPr="0002364C" w:rsidRDefault="00AD64C7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recording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b/>
            <w:sz w:val="21"/>
            <w:szCs w:val="21"/>
          </w:rPr>
          <w:alias w:val="recording"/>
          <w:tag w:val="recording"/>
          <w:id w:val="1483190268"/>
          <w:placeholder>
            <w:docPart w:val="5DB3A1C4E5064AB5B3EA1B0F03AEBADF"/>
          </w:placeholder>
        </w:sdtPr>
        <w:sdtEndPr>
          <w:rPr>
            <w:b w:val="0"/>
          </w:rPr>
        </w:sdtEndPr>
        <w:sdtContent>
          <w:r w:rsidR="004B4141">
            <w:rPr>
              <w:rFonts w:ascii="Cambria" w:eastAsia="Times New Roman" w:hAnsi="Cambria" w:cs="DejaVu Sans"/>
              <w:sz w:val="21"/>
              <w:szCs w:val="21"/>
            </w:rPr>
            <w:t>Ray Heath</w:t>
          </w:r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, Liberal Arts</w:t>
          </w:r>
        </w:sdtContent>
      </w:sdt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–</w:t>
      </w:r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Faculty Senate </w:t>
      </w:r>
      <w:r w:rsidR="004B4141">
        <w:rPr>
          <w:rFonts w:ascii="Cambria" w:eastAsia="Times New Roman" w:hAnsi="Cambria" w:cs="DejaVu Sans"/>
          <w:sz w:val="21"/>
          <w:szCs w:val="21"/>
        </w:rPr>
        <w:t>Vice President</w:t>
      </w:r>
    </w:p>
    <w:p w:rsidR="006543E5" w:rsidRPr="0002364C" w:rsidRDefault="007C1565" w:rsidP="009922CB">
      <w:pPr>
        <w:tabs>
          <w:tab w:val="left" w:pos="720"/>
          <w:tab w:val="left" w:pos="1800"/>
          <w:tab w:val="left" w:pos="288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record</w:t>
      </w:r>
      <w:r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>status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sz w:val="21"/>
            <w:szCs w:val="21"/>
          </w:rPr>
          <w:id w:val="-16720133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01BED">
            <w:rPr>
              <w:rFonts w:ascii="MS Gothic" w:eastAsia="MS Gothic" w:hAnsi="MS Gothic" w:cs="DejaVu Sans" w:hint="eastAsia"/>
              <w:sz w:val="21"/>
              <w:szCs w:val="21"/>
            </w:rPr>
            <w:t>☒</w:t>
          </w:r>
        </w:sdtContent>
      </w:sdt>
      <w:r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605896" w:rsidRPr="0002364C">
        <w:rPr>
          <w:rFonts w:ascii="Cambria" w:eastAsia="Times New Roman" w:hAnsi="Cambria" w:cs="DejaVu Sans"/>
          <w:sz w:val="21"/>
          <w:szCs w:val="21"/>
        </w:rPr>
        <w:t>draft</w:t>
      </w:r>
      <w:r w:rsidR="00605896" w:rsidRPr="0002364C">
        <w:rPr>
          <w:rFonts w:ascii="Cambria" w:eastAsia="Times New Roman" w:hAnsi="Cambria" w:cs="DejaVu Sans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sz w:val="21"/>
            <w:szCs w:val="21"/>
          </w:rPr>
          <w:id w:val="1789932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2364C">
            <w:rPr>
              <w:rFonts w:ascii="MS Gothic" w:eastAsia="MS Gothic" w:hAnsi="MS Gothic" w:cs="DejaVu Sans" w:hint="eastAsia"/>
              <w:sz w:val="21"/>
              <w:szCs w:val="21"/>
            </w:rPr>
            <w:t>☐</w:t>
          </w:r>
        </w:sdtContent>
      </w:sdt>
      <w:r w:rsidRPr="0002364C">
        <w:rPr>
          <w:rFonts w:ascii="Cambria" w:eastAsia="Times New Roman" w:hAnsi="Cambria" w:cs="DejaVu Sans"/>
          <w:sz w:val="21"/>
          <w:szCs w:val="21"/>
        </w:rPr>
        <w:t xml:space="preserve"> official</w:t>
      </w:r>
    </w:p>
    <w:p w:rsidR="007C1565" w:rsidRPr="0002364C" w:rsidRDefault="007C1565" w:rsidP="009922CB">
      <w:pPr>
        <w:tabs>
          <w:tab w:val="left" w:pos="720"/>
          <w:tab w:val="left" w:pos="1800"/>
          <w:tab w:val="left" w:pos="5040"/>
          <w:tab w:val="left" w:pos="5490"/>
        </w:tabs>
        <w:spacing w:line="276" w:lineRule="auto"/>
        <w:ind w:left="360"/>
        <w:rPr>
          <w:rFonts w:ascii="Cambria" w:eastAsia="Times New Roman" w:hAnsi="Cambria" w:cs="DejaVu Sans"/>
          <w:i/>
          <w:sz w:val="21"/>
          <w:szCs w:val="21"/>
        </w:rPr>
      </w:pPr>
      <w:r w:rsidRPr="0002364C">
        <w:rPr>
          <w:rFonts w:ascii="Cambria" w:eastAsia="Times New Roman" w:hAnsi="Cambria" w:cs="DejaVu Sans"/>
          <w:i/>
          <w:sz w:val="21"/>
          <w:szCs w:val="21"/>
        </w:rPr>
        <w:t>"The Faculty Senate adopts these Minutes as a true record of this meeting."</w:t>
      </w:r>
    </w:p>
    <w:p w:rsidR="00605896" w:rsidRPr="0002364C" w:rsidRDefault="00605896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i/>
          <w:sz w:val="21"/>
          <w:szCs w:val="21"/>
        </w:rPr>
      </w:pPr>
    </w:p>
    <w:p w:rsidR="006543E5" w:rsidRPr="0002364C" w:rsidRDefault="00BE5B94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b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affirmation</w:t>
      </w:r>
      <w:r w:rsidR="006543E5"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6543E5" w:rsidRPr="0002364C">
        <w:rPr>
          <w:rFonts w:ascii="Cambria" w:eastAsia="Times New Roman" w:hAnsi="Cambria" w:cs="DejaVu Sans"/>
          <w:b/>
          <w:color w:val="808080" w:themeColor="background1" w:themeShade="80"/>
          <w:sz w:val="21"/>
          <w:szCs w:val="21"/>
        </w:rPr>
        <w:t>___________________________________</w:t>
      </w:r>
      <w:r w:rsidR="006543E5"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6543E5" w:rsidRPr="0002364C">
        <w:rPr>
          <w:rFonts w:ascii="Cambria" w:eastAsia="Times New Roman" w:hAnsi="Cambria" w:cs="DejaVu Sans"/>
          <w:b/>
          <w:color w:val="808080" w:themeColor="background1" w:themeShade="80"/>
          <w:sz w:val="21"/>
          <w:szCs w:val="21"/>
        </w:rPr>
        <w:t>___________________________________</w:t>
      </w:r>
    </w:p>
    <w:p w:rsidR="002513D0" w:rsidRPr="0002364C" w:rsidRDefault="006543E5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sz w:val="21"/>
          <w:szCs w:val="21"/>
          <w:vertAlign w:val="superscript"/>
        </w:rPr>
        <w:sectPr w:rsidR="002513D0" w:rsidRPr="0002364C">
          <w:head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Pr="0002364C">
        <w:rPr>
          <w:rFonts w:ascii="Cambria" w:eastAsia="Times New Roman" w:hAnsi="Cambria" w:cs="DejaVu Sans"/>
          <w:i/>
          <w:sz w:val="21"/>
          <w:szCs w:val="21"/>
          <w:vertAlign w:val="superscript"/>
        </w:rPr>
        <w:t>chair</w:t>
      </w:r>
      <w:r w:rsidRPr="0002364C">
        <w:rPr>
          <w:rFonts w:ascii="Cambria" w:eastAsia="Times New Roman" w:hAnsi="Cambria" w:cs="DejaVu Sans"/>
          <w:sz w:val="21"/>
          <w:szCs w:val="21"/>
          <w:vertAlign w:val="superscript"/>
        </w:rPr>
        <w:tab/>
      </w:r>
      <w:r w:rsidR="009922CB" w:rsidRPr="0002364C">
        <w:rPr>
          <w:rFonts w:ascii="Cambria" w:eastAsia="Times New Roman" w:hAnsi="Cambria" w:cs="DejaVu Sans"/>
          <w:i/>
          <w:sz w:val="21"/>
          <w:szCs w:val="21"/>
          <w:vertAlign w:val="superscript"/>
        </w:rPr>
        <w:t>date</w:t>
      </w:r>
    </w:p>
    <w:p w:rsidR="007C1565" w:rsidRPr="0002364C" w:rsidRDefault="007C1565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color w:val="000000"/>
          <w:sz w:val="21"/>
          <w:szCs w:val="21"/>
        </w:rPr>
      </w:pPr>
    </w:p>
    <w:p w:rsidR="009922CB" w:rsidRPr="0002364C" w:rsidRDefault="009922CB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>ACTIONS</w:t>
      </w:r>
    </w:p>
    <w:p w:rsidR="009922CB" w:rsidRPr="0002364C" w:rsidRDefault="009922CB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  <w:sectPr w:rsidR="009922CB" w:rsidRPr="0002364C" w:rsidSect="009922C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C1565" w:rsidRPr="0002364C" w:rsidRDefault="00986D01" w:rsidP="009922CB">
      <w:pPr>
        <w:tabs>
          <w:tab w:val="left" w:pos="540"/>
        </w:tabs>
        <w:spacing w:after="0" w:line="240" w:lineRule="auto"/>
        <w:ind w:left="360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</w:pPr>
      <w:r>
        <w:rPr>
          <w:rFonts w:ascii="Cambria" w:eastAsia="Times New Roman" w:hAnsi="Cambria" w:cs="DejaVu Sans"/>
          <w:b/>
          <w:color w:val="000000"/>
          <w:sz w:val="21"/>
          <w:szCs w:val="21"/>
        </w:rPr>
        <w:t>moved:</w:t>
      </w:r>
    </w:p>
    <w:p w:rsidR="00354566" w:rsidRPr="004B4141" w:rsidRDefault="007D151F" w:rsidP="004B4141">
      <w:pPr>
        <w:pStyle w:val="ListParagraph"/>
        <w:numPr>
          <w:ilvl w:val="0"/>
          <w:numId w:val="35"/>
        </w:numPr>
        <w:tabs>
          <w:tab w:val="left" w:pos="540"/>
        </w:tabs>
        <w:spacing w:after="0" w:line="240" w:lineRule="auto"/>
        <w:ind w:left="108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7D151F">
        <w:rPr>
          <w:rFonts w:ascii="Cambria" w:eastAsia="Times New Roman" w:hAnsi="Cambria" w:cs="DejaVu Sans"/>
          <w:color w:val="000000"/>
          <w:sz w:val="21"/>
          <w:szCs w:val="21"/>
        </w:rPr>
        <w:t xml:space="preserve">that Faculty Senate </w:t>
      </w:r>
      <w:r w:rsidR="004B4141">
        <w:rPr>
          <w:rFonts w:ascii="Cambria" w:eastAsia="Times New Roman" w:hAnsi="Cambria" w:cs="DejaVu Sans"/>
          <w:color w:val="000000"/>
          <w:sz w:val="21"/>
          <w:szCs w:val="21"/>
        </w:rPr>
        <w:t>nominate</w:t>
      </w:r>
      <w:r w:rsidR="008823A4">
        <w:rPr>
          <w:rFonts w:ascii="Cambria" w:eastAsia="Times New Roman" w:hAnsi="Cambria" w:cs="DejaVu Sans"/>
          <w:color w:val="000000"/>
          <w:sz w:val="21"/>
          <w:szCs w:val="21"/>
        </w:rPr>
        <w:t xml:space="preserve"> for elections at the next regular Faculty Senate meeting</w:t>
      </w:r>
    </w:p>
    <w:p w:rsidR="004B4141" w:rsidRDefault="004B4141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Mr. Moarieta Ientaake for Faculty Senate President</w:t>
      </w:r>
    </w:p>
    <w:p w:rsidR="004B4141" w:rsidRDefault="004B4141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Dr. Michael S. Young for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Faculty Senate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Vice President</w:t>
      </w:r>
    </w:p>
    <w:p w:rsidR="004B4141" w:rsidRDefault="004B4141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Ms. Harshna Charna for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Faculty Senate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Secertary/Treasurer</w:t>
      </w:r>
    </w:p>
    <w:p w:rsidR="004B4141" w:rsidRDefault="004B4141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Mr. Desmond Doulatram for Executive Council Representative</w:t>
      </w:r>
    </w:p>
    <w:p w:rsidR="004B4141" w:rsidRDefault="004B4141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Ms. Meitaka Kendall-Lekka for Human Resources Committee Representative</w:t>
      </w:r>
    </w:p>
    <w:p w:rsidR="004B4141" w:rsidRDefault="004B4141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Mr. Jordan Prokosch for Human Resources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Committee Representative</w:t>
      </w:r>
    </w:p>
    <w:p w:rsidR="004B4141" w:rsidRDefault="004B4141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Mr. Alvin Page for Information Technology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Committee Representative</w:t>
      </w:r>
    </w:p>
    <w:p w:rsidR="008823A4" w:rsidRDefault="008823A4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Ms. Mary Maupin-Chung</w:t>
      </w:r>
    </w:p>
    <w:p w:rsidR="004B4141" w:rsidRDefault="004B4141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Dr. Rosalinda Sumaoang for Plant and Facilities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Committee Representative</w:t>
      </w:r>
    </w:p>
    <w:p w:rsidR="004B4141" w:rsidRDefault="004B4141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Ms. Gade Maitokana for Plant and Facilities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Committee Representative</w:t>
      </w:r>
    </w:p>
    <w:p w:rsidR="004B4141" w:rsidRDefault="008823A4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Ms. Rosina Korean for Institutional Effectiveness Committee Representative</w:t>
      </w:r>
    </w:p>
    <w:p w:rsidR="008823A4" w:rsidRDefault="008823A4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Dr. Gabriel Soje for Library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Committee Representative</w:t>
      </w:r>
    </w:p>
    <w:p w:rsidR="008823A4" w:rsidRDefault="008823A4" w:rsidP="004B4141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Ms. Florence Peter for Library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Committee Representative</w:t>
      </w:r>
    </w:p>
    <w:p w:rsidR="008823A4" w:rsidRDefault="008823A4" w:rsidP="008823A4">
      <w:pPr>
        <w:pStyle w:val="ListParagraph"/>
        <w:numPr>
          <w:ilvl w:val="0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that those who have suggestions for responses regarding Performance Management System revisions share them with the Faculty Senate President, who will collect and share them with the Faculty Senate</w:t>
      </w:r>
    </w:p>
    <w:p w:rsidR="00350C72" w:rsidRPr="00350C72" w:rsidRDefault="00350C72" w:rsidP="00350C72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350C72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a unanimous vote</w:t>
      </w:r>
    </w:p>
    <w:p w:rsidR="008823A4" w:rsidRDefault="008823A4" w:rsidP="008823A4">
      <w:pPr>
        <w:pStyle w:val="ListParagraph"/>
        <w:numPr>
          <w:ilvl w:val="0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bookmarkStart w:id="0" w:name="_GoBack"/>
      <w:bookmarkEnd w:id="0"/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</w:t>
      </w:r>
      <w:r w:rsidR="003A3BBD">
        <w:rPr>
          <w:rFonts w:ascii="Cambria" w:eastAsia="Times New Roman" w:hAnsi="Cambria" w:cs="DejaVu Sans"/>
          <w:bCs/>
          <w:color w:val="000000"/>
          <w:sz w:val="21"/>
          <w:szCs w:val="21"/>
        </w:rPr>
        <w:t>with respect to the social media ban reinstated by the Public Service Commission on government offices, that Mr. Michael Honeth: draft a letter to the President of the College explaining that social media are tools that we use to communicate; involve Student Services in this letter</w:t>
      </w:r>
    </w:p>
    <w:p w:rsidR="003A3BBD" w:rsidRPr="00350C72" w:rsidRDefault="003A3BBD" w:rsidP="00350C72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350C72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a unanimous vote</w:t>
      </w:r>
    </w:p>
    <w:sectPr w:rsidR="003A3BBD" w:rsidRPr="00350C72" w:rsidSect="002513D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88C" w:rsidRDefault="0091588C" w:rsidP="009F2A16">
      <w:pPr>
        <w:spacing w:after="0" w:line="240" w:lineRule="auto"/>
      </w:pPr>
      <w:r>
        <w:separator/>
      </w:r>
    </w:p>
  </w:endnote>
  <w:endnote w:type="continuationSeparator" w:id="0">
    <w:p w:rsidR="0091588C" w:rsidRDefault="0091588C" w:rsidP="009F2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panose1 w:val="020B0603030804020204"/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88C" w:rsidRDefault="0091588C" w:rsidP="009F2A16">
      <w:pPr>
        <w:spacing w:after="0" w:line="240" w:lineRule="auto"/>
      </w:pPr>
      <w:r>
        <w:separator/>
      </w:r>
    </w:p>
  </w:footnote>
  <w:footnote w:type="continuationSeparator" w:id="0">
    <w:p w:rsidR="0091588C" w:rsidRDefault="0091588C" w:rsidP="009F2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F97" w:rsidRDefault="0091588C">
    <w:pPr>
      <w:pStyle w:val="Header"/>
      <w:rPr>
        <w:rFonts w:ascii="Segoe UI" w:hAnsi="Segoe UI" w:cs="Segoe UI"/>
        <w:i/>
        <w:sz w:val="18"/>
        <w:szCs w:val="18"/>
      </w:rPr>
    </w:pPr>
    <w:sdt>
      <w:sdtPr>
        <w:rPr>
          <w:rFonts w:ascii="Segoe UI" w:hAnsi="Segoe UI" w:cs="Segoe UI"/>
          <w:i/>
          <w:sz w:val="18"/>
          <w:szCs w:val="18"/>
        </w:rPr>
        <w:alias w:val="Title"/>
        <w:tag w:val=""/>
        <w:id w:val="1684091668"/>
        <w:placeholder>
          <w:docPart w:val="8537B9A2149448609650CCD2A14FF85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5B94">
          <w:rPr>
            <w:rFonts w:ascii="Segoe UI" w:hAnsi="Segoe UI" w:cs="Segoe UI"/>
            <w:i/>
            <w:sz w:val="18"/>
            <w:szCs w:val="18"/>
          </w:rPr>
          <w:t>Faculty Senate</w:t>
        </w:r>
      </w:sdtContent>
    </w:sdt>
    <w:r w:rsidR="00F85F97">
      <w:rPr>
        <w:rFonts w:ascii="Segoe UI" w:hAnsi="Segoe UI" w:cs="Segoe UI"/>
        <w:i/>
        <w:sz w:val="18"/>
        <w:szCs w:val="18"/>
      </w:rPr>
      <w:tab/>
    </w:r>
    <w:r w:rsidR="00F85F97">
      <w:rPr>
        <w:rFonts w:ascii="Segoe UI" w:hAnsi="Segoe UI" w:cs="Segoe UI"/>
        <w:i/>
        <w:sz w:val="18"/>
        <w:szCs w:val="18"/>
      </w:rPr>
      <w:tab/>
      <w:t>Minutes</w:t>
    </w:r>
  </w:p>
  <w:p w:rsidR="009F2A16" w:rsidRPr="009F2A16" w:rsidRDefault="00F85F97">
    <w:pPr>
      <w:pStyle w:val="Header"/>
      <w:rPr>
        <w:rFonts w:ascii="Segoe UI" w:hAnsi="Segoe UI" w:cs="Segoe UI"/>
        <w:i/>
        <w:sz w:val="18"/>
        <w:szCs w:val="18"/>
      </w:rPr>
    </w:pPr>
    <w:r>
      <w:rPr>
        <w:rFonts w:ascii="Segoe UI" w:hAnsi="Segoe UI" w:cs="Segoe UI"/>
        <w:i/>
        <w:sz w:val="18"/>
        <w:szCs w:val="18"/>
      </w:rPr>
      <w:t>College of the Marshall Islands</w:t>
    </w:r>
    <w:r w:rsidR="009F2A16" w:rsidRPr="009F2A16">
      <w:rPr>
        <w:rFonts w:ascii="Segoe UI" w:hAnsi="Segoe UI" w:cs="Segoe UI"/>
        <w:i/>
        <w:sz w:val="18"/>
        <w:szCs w:val="18"/>
      </w:rPr>
      <w:tab/>
    </w:r>
    <w:r w:rsidR="009F2A16" w:rsidRPr="009F2A16">
      <w:rPr>
        <w:rFonts w:ascii="Segoe UI" w:hAnsi="Segoe UI" w:cs="Segoe UI"/>
        <w:i/>
        <w:sz w:val="18"/>
        <w:szCs w:val="18"/>
      </w:rPr>
      <w:tab/>
      <w:t xml:space="preserve">Page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PAGE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350C72">
      <w:rPr>
        <w:rFonts w:ascii="Segoe UI" w:hAnsi="Segoe UI" w:cs="Segoe UI"/>
        <w:b/>
        <w:bCs/>
        <w:i/>
        <w:noProof/>
        <w:sz w:val="18"/>
        <w:szCs w:val="18"/>
      </w:rPr>
      <w:t>1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  <w:r w:rsidR="009F2A16" w:rsidRPr="009F2A16">
      <w:rPr>
        <w:rFonts w:ascii="Segoe UI" w:hAnsi="Segoe UI" w:cs="Segoe UI"/>
        <w:i/>
        <w:sz w:val="18"/>
        <w:szCs w:val="18"/>
      </w:rPr>
      <w:t xml:space="preserve"> of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NUMPAGES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350C72">
      <w:rPr>
        <w:rFonts w:ascii="Segoe UI" w:hAnsi="Segoe UI" w:cs="Segoe UI"/>
        <w:b/>
        <w:bCs/>
        <w:i/>
        <w:noProof/>
        <w:sz w:val="18"/>
        <w:szCs w:val="18"/>
      </w:rPr>
      <w:t>1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</w:p>
  <w:p w:rsidR="009F3B00" w:rsidRPr="00731740" w:rsidRDefault="0091588C" w:rsidP="00B91BD3">
    <w:pPr>
      <w:pStyle w:val="Header"/>
      <w:tabs>
        <w:tab w:val="clear" w:pos="4680"/>
      </w:tabs>
      <w:spacing w:after="120" w:line="360" w:lineRule="auto"/>
      <w:rPr>
        <w:rFonts w:ascii="Segoe UI" w:hAnsi="Segoe UI" w:cs="Segoe UI"/>
        <w:i/>
        <w:sz w:val="18"/>
      </w:rPr>
    </w:pPr>
    <w:sdt>
      <w:sdtPr>
        <w:rPr>
          <w:rFonts w:ascii="Segoe UI" w:hAnsi="Segoe UI" w:cs="Segoe UI"/>
          <w:i/>
          <w:sz w:val="18"/>
        </w:rPr>
        <w:alias w:val="Date"/>
        <w:tag w:val=""/>
        <w:id w:val="-777709377"/>
        <w:dataBinding w:prefixMappings="xmlns:ns0='http://schemas.microsoft.com/office/2006/coverPageProps' " w:xpath="/ns0:CoverPageProperties[1]/ns0:PublishDate[1]" w:storeItemID="{55AF091B-3C7A-41E3-B477-F2FDAA23CFDA}"/>
        <w:date w:fullDate="2018-08-24T00:00:00Z">
          <w:dateFormat w:val="yyyy-MM-dd"/>
          <w:lid w:val="en-US"/>
          <w:storeMappedDataAs w:val="dateTime"/>
          <w:calendar w:val="gregorian"/>
        </w:date>
      </w:sdtPr>
      <w:sdtEndPr/>
      <w:sdtContent>
        <w:r w:rsidR="004B4141">
          <w:rPr>
            <w:rFonts w:ascii="Segoe UI" w:hAnsi="Segoe UI" w:cs="Segoe UI"/>
            <w:i/>
            <w:sz w:val="18"/>
          </w:rPr>
          <w:t>2018-08-24</w:t>
        </w:r>
      </w:sdtContent>
    </w:sdt>
    <w:r w:rsidR="00F85F97">
      <w:rPr>
        <w:rFonts w:ascii="Segoe UI" w:hAnsi="Segoe UI" w:cs="Segoe UI"/>
        <w:i/>
        <w:sz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42CEE"/>
    <w:multiLevelType w:val="hybridMultilevel"/>
    <w:tmpl w:val="5990818C"/>
    <w:lvl w:ilvl="0" w:tplc="48CE97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27CE9"/>
    <w:multiLevelType w:val="hybridMultilevel"/>
    <w:tmpl w:val="5DECB2A2"/>
    <w:lvl w:ilvl="0" w:tplc="8E887C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85080"/>
    <w:multiLevelType w:val="multilevel"/>
    <w:tmpl w:val="E9BE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754F7"/>
    <w:multiLevelType w:val="multilevel"/>
    <w:tmpl w:val="E3863408"/>
    <w:numStyleLink w:val="cambriaListStyle"/>
  </w:abstractNum>
  <w:abstractNum w:abstractNumId="4" w15:restartNumberingAfterBreak="0">
    <w:nsid w:val="32A512E8"/>
    <w:multiLevelType w:val="hybridMultilevel"/>
    <w:tmpl w:val="50C4EDE6"/>
    <w:lvl w:ilvl="0" w:tplc="1A72DC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D35B7"/>
    <w:multiLevelType w:val="multilevel"/>
    <w:tmpl w:val="E3863408"/>
    <w:numStyleLink w:val="cambriaListStyle"/>
  </w:abstractNum>
  <w:abstractNum w:abstractNumId="6" w15:restartNumberingAfterBreak="0">
    <w:nsid w:val="3BC10FF2"/>
    <w:multiLevelType w:val="multilevel"/>
    <w:tmpl w:val="6BF8647C"/>
    <w:styleLink w:val="boldFirst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781855"/>
    <w:multiLevelType w:val="multilevel"/>
    <w:tmpl w:val="E3863408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9409F"/>
    <w:multiLevelType w:val="multilevel"/>
    <w:tmpl w:val="E3863408"/>
    <w:styleLink w:val="cambriaListStyl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15762D"/>
    <w:multiLevelType w:val="multilevel"/>
    <w:tmpl w:val="E3863408"/>
    <w:numStyleLink w:val="cambriaListStyle"/>
  </w:abstractNum>
  <w:abstractNum w:abstractNumId="10" w15:restartNumberingAfterBreak="0">
    <w:nsid w:val="69B46511"/>
    <w:multiLevelType w:val="hybridMultilevel"/>
    <w:tmpl w:val="3CB42C7C"/>
    <w:lvl w:ilvl="0" w:tplc="F2D212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2"/>
    <w:lvlOverride w:ilvl="1">
      <w:lvl w:ilvl="1">
        <w:numFmt w:val="lowerLetter"/>
        <w:lvlText w:val="%2."/>
        <w:lvlJc w:val="left"/>
      </w:lvl>
    </w:lvlOverride>
  </w:num>
  <w:num w:numId="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7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8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9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0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1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2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3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7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8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9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0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1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2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3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7">
    <w:abstractNumId w:val="1"/>
  </w:num>
  <w:num w:numId="28">
    <w:abstractNumId w:val="0"/>
  </w:num>
  <w:num w:numId="29">
    <w:abstractNumId w:val="4"/>
  </w:num>
  <w:num w:numId="30">
    <w:abstractNumId w:val="10"/>
  </w:num>
  <w:num w:numId="31">
    <w:abstractNumId w:val="3"/>
  </w:num>
  <w:num w:numId="32">
    <w:abstractNumId w:val="6"/>
  </w:num>
  <w:num w:numId="33">
    <w:abstractNumId w:val="8"/>
  </w:num>
  <w:num w:numId="34">
    <w:abstractNumId w:val="5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ttachedTemplate r:id="rId1"/>
  <w:defaultTabStop w:val="36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BED"/>
    <w:rsid w:val="000049D1"/>
    <w:rsid w:val="0002364C"/>
    <w:rsid w:val="00045ADF"/>
    <w:rsid w:val="000A7482"/>
    <w:rsid w:val="00107746"/>
    <w:rsid w:val="00184393"/>
    <w:rsid w:val="001F0E52"/>
    <w:rsid w:val="002121A6"/>
    <w:rsid w:val="002148D1"/>
    <w:rsid w:val="002513D0"/>
    <w:rsid w:val="0029114F"/>
    <w:rsid w:val="002B65D7"/>
    <w:rsid w:val="002D2011"/>
    <w:rsid w:val="002F2B6F"/>
    <w:rsid w:val="00313837"/>
    <w:rsid w:val="00326769"/>
    <w:rsid w:val="0034408D"/>
    <w:rsid w:val="00350C72"/>
    <w:rsid w:val="00354566"/>
    <w:rsid w:val="00371E58"/>
    <w:rsid w:val="003A0B7D"/>
    <w:rsid w:val="003A3BBD"/>
    <w:rsid w:val="003F6B2E"/>
    <w:rsid w:val="004775B2"/>
    <w:rsid w:val="004A33C4"/>
    <w:rsid w:val="004B4141"/>
    <w:rsid w:val="004D6BB0"/>
    <w:rsid w:val="00516946"/>
    <w:rsid w:val="005B4012"/>
    <w:rsid w:val="00605896"/>
    <w:rsid w:val="006543E5"/>
    <w:rsid w:val="00674845"/>
    <w:rsid w:val="00701BED"/>
    <w:rsid w:val="0071502F"/>
    <w:rsid w:val="00731740"/>
    <w:rsid w:val="00753D6A"/>
    <w:rsid w:val="007C1565"/>
    <w:rsid w:val="007D151F"/>
    <w:rsid w:val="008428A9"/>
    <w:rsid w:val="00842FD2"/>
    <w:rsid w:val="00876D33"/>
    <w:rsid w:val="008823A4"/>
    <w:rsid w:val="008D49CE"/>
    <w:rsid w:val="00900127"/>
    <w:rsid w:val="0091588C"/>
    <w:rsid w:val="00986D01"/>
    <w:rsid w:val="009922CB"/>
    <w:rsid w:val="009C1DE1"/>
    <w:rsid w:val="009D6173"/>
    <w:rsid w:val="009F2A16"/>
    <w:rsid w:val="009F3B00"/>
    <w:rsid w:val="00A56DFD"/>
    <w:rsid w:val="00A966F6"/>
    <w:rsid w:val="00AC1FE8"/>
    <w:rsid w:val="00AD64C7"/>
    <w:rsid w:val="00B06FA2"/>
    <w:rsid w:val="00B52F8E"/>
    <w:rsid w:val="00B91BD3"/>
    <w:rsid w:val="00BE5B94"/>
    <w:rsid w:val="00C556E6"/>
    <w:rsid w:val="00C637A5"/>
    <w:rsid w:val="00CF5211"/>
    <w:rsid w:val="00D012DF"/>
    <w:rsid w:val="00D52AAE"/>
    <w:rsid w:val="00D73AE8"/>
    <w:rsid w:val="00DA0889"/>
    <w:rsid w:val="00DB3C67"/>
    <w:rsid w:val="00E36C65"/>
    <w:rsid w:val="00E87C3E"/>
    <w:rsid w:val="00EA5116"/>
    <w:rsid w:val="00EC4AAC"/>
    <w:rsid w:val="00F334B8"/>
    <w:rsid w:val="00F85F97"/>
    <w:rsid w:val="00FC4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A718F9-ACA6-46CA-B556-42E79A4F6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egoe UI Light" w:eastAsiaTheme="minorHAnsi" w:hAnsi="Segoe UI Ligh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7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A16"/>
  </w:style>
  <w:style w:type="paragraph" w:styleId="Footer">
    <w:name w:val="footer"/>
    <w:basedOn w:val="Normal"/>
    <w:link w:val="Foot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A16"/>
  </w:style>
  <w:style w:type="character" w:styleId="PlaceholderText">
    <w:name w:val="Placeholder Text"/>
    <w:basedOn w:val="DefaultParagraphFont"/>
    <w:uiPriority w:val="99"/>
    <w:semiHidden/>
    <w:rsid w:val="009F3B00"/>
    <w:rPr>
      <w:color w:val="808080"/>
    </w:rPr>
  </w:style>
  <w:style w:type="numbering" w:customStyle="1" w:styleId="boldFirst">
    <w:name w:val="boldFirst"/>
    <w:uiPriority w:val="99"/>
    <w:rsid w:val="00AD64C7"/>
    <w:pPr>
      <w:numPr>
        <w:numId w:val="32"/>
      </w:numPr>
    </w:pPr>
  </w:style>
  <w:style w:type="numbering" w:customStyle="1" w:styleId="cambriaListStyle">
    <w:name w:val="cambriaListStyle"/>
    <w:uiPriority w:val="99"/>
    <w:rsid w:val="002121A6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willson@cmi.edu\Documents\Custom%20Office%20Templates\minutes%20-%20faculty%20senate%20template%207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D8DB5C00F7943CDA4CE0DB430D13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436E6-1772-4F31-B7F1-7BF53C40C721}"/>
      </w:docPartPr>
      <w:docPartBody>
        <w:p w:rsidR="00D8324B" w:rsidRDefault="00286F92">
          <w:pPr>
            <w:pStyle w:val="FD8DB5C00F7943CDA4CE0DB430D139D6"/>
          </w:pPr>
          <w:r w:rsidRPr="00937C7B">
            <w:rPr>
              <w:rStyle w:val="PlaceholderText"/>
            </w:rPr>
            <w:t>[Title]</w:t>
          </w:r>
        </w:p>
      </w:docPartBody>
    </w:docPart>
    <w:docPart>
      <w:docPartPr>
        <w:name w:val="8537B9A2149448609650CCD2A14FF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4A026-4D51-4504-B7AB-C6AE16BE3993}"/>
      </w:docPartPr>
      <w:docPartBody>
        <w:p w:rsidR="00D8324B" w:rsidRDefault="00286F92">
          <w:pPr>
            <w:pStyle w:val="8537B9A2149448609650CCD2A14FF85B"/>
          </w:pPr>
          <w:r w:rsidRPr="009F3B00">
            <w:rPr>
              <w:rStyle w:val="PlaceholderText"/>
              <w:rFonts w:ascii="Segoe UI" w:hAnsi="Segoe UI" w:cs="Segoe UI"/>
              <w:i/>
              <w:sz w:val="18"/>
              <w:szCs w:val="18"/>
            </w:rPr>
            <w:t>[Title]</w:t>
          </w:r>
        </w:p>
      </w:docPartBody>
    </w:docPart>
    <w:docPart>
      <w:docPartPr>
        <w:name w:val="5DB3A1C4E5064AB5B3EA1B0F03AE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60FBA-E9B0-4F73-ABFA-0092D7948C5C}"/>
      </w:docPartPr>
      <w:docPartBody>
        <w:p w:rsidR="00D8324B" w:rsidRDefault="00286F92">
          <w:pPr>
            <w:pStyle w:val="5DB3A1C4E5064AB5B3EA1B0F03AEBADF"/>
          </w:pPr>
          <w:r w:rsidRPr="00B97D68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panose1 w:val="020B0603030804020204"/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92"/>
    <w:rsid w:val="00286F92"/>
    <w:rsid w:val="007934A0"/>
    <w:rsid w:val="00980C6E"/>
    <w:rsid w:val="00AF45AC"/>
    <w:rsid w:val="00D8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FD8DB5C00F7943CDA4CE0DB430D139D6">
    <w:name w:val="FD8DB5C00F7943CDA4CE0DB430D139D6"/>
  </w:style>
  <w:style w:type="paragraph" w:customStyle="1" w:styleId="8537B9A2149448609650CCD2A14FF85B">
    <w:name w:val="8537B9A2149448609650CCD2A14FF85B"/>
  </w:style>
  <w:style w:type="paragraph" w:customStyle="1" w:styleId="5DB3A1C4E5064AB5B3EA1B0F03AEBADF">
    <w:name w:val="5DB3A1C4E5064AB5B3EA1B0F03AEBADF"/>
  </w:style>
  <w:style w:type="paragraph" w:customStyle="1" w:styleId="BE06EDF230FB4EDAB0A28468CFD8FCB5">
    <w:name w:val="BE06EDF230FB4EDAB0A28468CFD8FCB5"/>
  </w:style>
  <w:style w:type="paragraph" w:customStyle="1" w:styleId="CED302968C344AC4BCB12DCBE213B59B">
    <w:name w:val="CED302968C344AC4BCB12DCBE213B59B"/>
  </w:style>
  <w:style w:type="paragraph" w:customStyle="1" w:styleId="47F4545897BE476BB0BB1CB281C863BA">
    <w:name w:val="47F4545897BE476BB0BB1CB281C863BA"/>
  </w:style>
  <w:style w:type="paragraph" w:customStyle="1" w:styleId="872D7FA60AC04103A5BB953DB28CDDC7">
    <w:name w:val="872D7FA60AC04103A5BB953DB28CDDC7"/>
  </w:style>
  <w:style w:type="paragraph" w:customStyle="1" w:styleId="50E270607CDF49629F94C11C082297D4">
    <w:name w:val="50E270607CDF49629F94C11C082297D4"/>
  </w:style>
  <w:style w:type="paragraph" w:customStyle="1" w:styleId="79FBAA16C71C46F49E19E5AA84283AEB">
    <w:name w:val="79FBAA16C71C46F49E19E5AA84283AEB"/>
  </w:style>
  <w:style w:type="paragraph" w:customStyle="1" w:styleId="68D714C02D254C80AC0729AA05B2C501">
    <w:name w:val="68D714C02D254C80AC0729AA05B2C501"/>
  </w:style>
  <w:style w:type="paragraph" w:customStyle="1" w:styleId="ADC00434F1A44DE796DF11B79047D164">
    <w:name w:val="ADC00434F1A44DE796DF11B79047D164"/>
  </w:style>
  <w:style w:type="paragraph" w:customStyle="1" w:styleId="ADBAC24E001544E8A795A4E31A124049">
    <w:name w:val="ADBAC24E001544E8A795A4E31A124049"/>
  </w:style>
  <w:style w:type="paragraph" w:customStyle="1" w:styleId="837EB8A5D76E4C59A3CA808240EA2EDB">
    <w:name w:val="837EB8A5D76E4C59A3CA808240EA2EDB"/>
  </w:style>
  <w:style w:type="paragraph" w:customStyle="1" w:styleId="3E3438EFE3B7474B8412C6698103E896">
    <w:name w:val="3E3438EFE3B7474B8412C6698103E896"/>
  </w:style>
  <w:style w:type="paragraph" w:customStyle="1" w:styleId="AA53F8825851417B8412E6E8E17BB30C">
    <w:name w:val="AA53F8825851417B8412E6E8E17BB3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2018-08-24T00:00:00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 - faculty senate template 7</Template>
  <TotalTime>51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Senate</vt:lpstr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Senate</dc:title>
  <dc:subject/>
  <dc:creator>Nikolas Dane Willson</dc:creator>
  <cp:keywords/>
  <dc:description/>
  <cp:lastModifiedBy>Nikolas Dane Willson</cp:lastModifiedBy>
  <cp:revision>3</cp:revision>
  <cp:lastPrinted>2018-09-07T03:10:00Z</cp:lastPrinted>
  <dcterms:created xsi:type="dcterms:W3CDTF">2018-09-07T03:38:00Z</dcterms:created>
  <dcterms:modified xsi:type="dcterms:W3CDTF">2018-09-07T04:39:00Z</dcterms:modified>
</cp:coreProperties>
</file>