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746" w:rsidRPr="0002364C" w:rsidRDefault="00F85F97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inutes of</w:t>
      </w:r>
      <w:r w:rsidR="00AD64C7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the</w:t>
      </w:r>
      <w:r w:rsidR="009F2A1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 xml:space="preserve"> </w:t>
      </w:r>
      <w:sdt>
        <w:sdtPr>
          <w:rPr>
            <w:rFonts w:ascii="Cambria" w:eastAsia="Times New Roman" w:hAnsi="Cambria" w:cs="DejaVu Sans"/>
            <w:b/>
            <w:bCs/>
            <w:color w:val="000000"/>
            <w:sz w:val="21"/>
            <w:szCs w:val="21"/>
          </w:rPr>
          <w:alias w:val="Title"/>
          <w:tag w:val=""/>
          <w:id w:val="1074088922"/>
          <w:placeholder>
            <w:docPart w:val="FD8DB5C00F7943CDA4CE0DB430D139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E5B94" w:rsidRPr="0002364C">
            <w:rPr>
              <w:rFonts w:ascii="Cambria" w:eastAsia="Times New Roman" w:hAnsi="Cambria" w:cs="DejaVu Sans"/>
              <w:b/>
              <w:bCs/>
              <w:color w:val="000000"/>
              <w:sz w:val="21"/>
              <w:szCs w:val="21"/>
            </w:rPr>
            <w:t>Faculty Senate</w:t>
          </w:r>
        </w:sdtContent>
      </w:sdt>
    </w:p>
    <w:p w:rsidR="00107746" w:rsidRPr="0002364C" w:rsidRDefault="00107746" w:rsidP="00107746">
      <w:pPr>
        <w:tabs>
          <w:tab w:val="left" w:pos="540"/>
        </w:tabs>
        <w:spacing w:after="0" w:line="240" w:lineRule="auto"/>
        <w:rPr>
          <w:rFonts w:ascii="Cambria" w:eastAsia="Times New Roman" w:hAnsi="Cambria" w:cs="DejaVu Sans"/>
          <w:sz w:val="21"/>
          <w:szCs w:val="21"/>
        </w:rPr>
      </w:pPr>
    </w:p>
    <w:p w:rsidR="009922CB" w:rsidRPr="0002364C" w:rsidRDefault="009922CB" w:rsidP="00876D33">
      <w:pPr>
        <w:tabs>
          <w:tab w:val="left" w:pos="1440"/>
          <w:tab w:val="left" w:pos="5040"/>
          <w:tab w:val="left" w:pos="6840"/>
        </w:tabs>
        <w:spacing w:after="0" w:line="276" w:lineRule="auto"/>
        <w:rPr>
          <w:rFonts w:ascii="Cambria" w:eastAsia="Times New Roman" w:hAnsi="Cambria" w:cs="DejaVu Sans"/>
          <w:b/>
          <w:bCs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MEETING</w:t>
      </w:r>
    </w:p>
    <w:p w:rsidR="00605896" w:rsidRPr="0002364C" w:rsidRDefault="00F85F97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d</w:t>
      </w:r>
      <w:r w:rsidR="00107746"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ate</w:t>
      </w:r>
      <w:r w:rsidR="0010774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alias w:val="Date"/>
          <w:tag w:val=""/>
          <w:id w:val="-1511141796"/>
          <w:placeholder>
            <w:docPart w:val="8537B9A2149448609650CCD2A14FF85B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8-02-23T00:00:00Z">
            <w:dateFormat w:val="yyyy-MM-dd"/>
            <w:lid w:val="en-US"/>
            <w:storeMappedDataAs w:val="dateTime"/>
            <w:calendar w:val="gregorian"/>
          </w:date>
        </w:sdtPr>
        <w:sdtEndPr/>
        <w:sdtContent>
          <w:r w:rsidR="00701BED">
            <w:rPr>
              <w:rFonts w:ascii="Cambria" w:eastAsia="Times New Roman" w:hAnsi="Cambria" w:cs="DejaVu Sans"/>
              <w:color w:val="000000"/>
              <w:sz w:val="21"/>
              <w:szCs w:val="21"/>
            </w:rPr>
            <w:t>2018-02-23</w:t>
          </w:r>
        </w:sdtContent>
      </w:sdt>
    </w:p>
    <w:p w:rsidR="00107746" w:rsidRPr="0002364C" w:rsidRDefault="00B91BD3" w:rsidP="009922CB">
      <w:pPr>
        <w:tabs>
          <w:tab w:val="left" w:pos="1800"/>
          <w:tab w:val="left" w:pos="288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bCs/>
          <w:color w:val="000000"/>
          <w:sz w:val="21"/>
          <w:szCs w:val="21"/>
        </w:rPr>
        <w:t>call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8561146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☒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regular</w:t>
      </w:r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color w:val="000000"/>
            <w:sz w:val="21"/>
            <w:szCs w:val="21"/>
          </w:rPr>
          <w:id w:val="-109786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896" w:rsidRPr="0002364C">
            <w:rPr>
              <w:rFonts w:ascii="MS Gothic" w:eastAsia="MS Gothic" w:hAnsi="MS Gothic" w:cs="DejaVu Sans" w:hint="eastAsia"/>
              <w:color w:val="000000"/>
              <w:sz w:val="21"/>
              <w:szCs w:val="21"/>
            </w:rPr>
            <w:t>☐</w:t>
          </w:r>
        </w:sdtContent>
      </w:sdt>
      <w:r w:rsidR="00605896" w:rsidRPr="0002364C">
        <w:rPr>
          <w:rFonts w:ascii="Cambria" w:eastAsia="Times New Roman" w:hAnsi="Cambria" w:cs="DejaVu Sans"/>
          <w:color w:val="000000"/>
          <w:sz w:val="21"/>
          <w:szCs w:val="21"/>
        </w:rPr>
        <w:t xml:space="preserve"> special</w:t>
      </w:r>
      <w:r w:rsidR="008428A9" w:rsidRPr="0002364C">
        <w:rPr>
          <w:rFonts w:ascii="Cambria" w:eastAsia="Times New Roman" w:hAnsi="Cambria" w:cs="DejaVu Sans"/>
          <w:color w:val="000000"/>
          <w:sz w:val="21"/>
          <w:szCs w:val="21"/>
        </w:rPr>
        <w:tab/>
      </w:r>
    </w:p>
    <w:p w:rsidR="00605896" w:rsidRPr="0002364C" w:rsidRDefault="00605896" w:rsidP="009922CB">
      <w:pPr>
        <w:tabs>
          <w:tab w:val="left" w:pos="1800"/>
          <w:tab w:val="left" w:pos="5040"/>
          <w:tab w:val="left" w:pos="5490"/>
          <w:tab w:val="left" w:pos="6840"/>
        </w:tabs>
        <w:spacing w:after="0" w:line="276" w:lineRule="auto"/>
        <w:ind w:left="360"/>
        <w:rPr>
          <w:rFonts w:ascii="Cambria" w:eastAsia="Times New Roman" w:hAnsi="Cambria" w:cs="DejaVu Sans"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site</w:t>
      </w:r>
      <w:r w:rsidR="007C1565"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Board of Regents Conference Room, Wūlka Campus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remote sites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876D33" w:rsidRPr="0002364C">
        <w:rPr>
          <w:rFonts w:ascii="Cambria" w:eastAsia="Times New Roman" w:hAnsi="Cambria" w:cs="DejaVu Sans"/>
          <w:sz w:val="21"/>
          <w:szCs w:val="21"/>
        </w:rPr>
        <w:t>Polycom Room, Arrak Campus</w:t>
      </w:r>
    </w:p>
    <w:p w:rsidR="00AD64C7" w:rsidRPr="0002364C" w:rsidRDefault="009922CB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chair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chair"/>
          <w:tag w:val="chair"/>
          <w:id w:val="-957332484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Nik Willson, Developmental Education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Senate President</w:t>
      </w:r>
      <w:r w:rsidR="00F85F97" w:rsidRPr="0002364C">
        <w:rPr>
          <w:rFonts w:ascii="Cambria" w:eastAsia="Times New Roman" w:hAnsi="Cambria" w:cs="DejaVu Sans"/>
          <w:sz w:val="21"/>
          <w:szCs w:val="21"/>
        </w:rPr>
        <w:tab/>
      </w:r>
    </w:p>
    <w:p w:rsidR="003A0B7D" w:rsidRPr="0002364C" w:rsidRDefault="00AD64C7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recording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b/>
            <w:sz w:val="21"/>
            <w:szCs w:val="21"/>
          </w:rPr>
          <w:alias w:val="recording"/>
          <w:tag w:val="recording"/>
          <w:id w:val="1483190268"/>
          <w:placeholder>
            <w:docPart w:val="5DB3A1C4E5064AB5B3EA1B0F03AEBADF"/>
          </w:placeholder>
        </w:sdtPr>
        <w:sdtEndPr>
          <w:rPr>
            <w:b w:val="0"/>
          </w:rPr>
        </w:sdtEndPr>
        <w:sdtContent>
          <w:r w:rsidR="00876D33" w:rsidRPr="0002364C">
            <w:rPr>
              <w:rFonts w:ascii="Cambria" w:eastAsia="Times New Roman" w:hAnsi="Cambria" w:cs="DejaVu Sans"/>
              <w:sz w:val="21"/>
              <w:szCs w:val="21"/>
            </w:rPr>
            <w:t>Dr. Jaerin Chung, Liberal Arts</w:t>
          </w:r>
        </w:sdtContent>
      </w:sdt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876D33" w:rsidRPr="0002364C">
        <w:rPr>
          <w:rFonts w:ascii="Cambria" w:eastAsia="Times New Roman" w:hAnsi="Cambria" w:cs="DejaVu Sans"/>
          <w:color w:val="000000"/>
          <w:sz w:val="21"/>
          <w:szCs w:val="21"/>
        </w:rPr>
        <w:t>–</w:t>
      </w:r>
      <w:r w:rsidR="00876D33" w:rsidRPr="0002364C">
        <w:rPr>
          <w:rFonts w:ascii="Cambria" w:eastAsia="Times New Roman" w:hAnsi="Cambria" w:cs="DejaVu Sans"/>
          <w:sz w:val="21"/>
          <w:szCs w:val="21"/>
        </w:rPr>
        <w:t xml:space="preserve"> Faculty S</w:t>
      </w:r>
      <w:bookmarkStart w:id="0" w:name="_GoBack"/>
      <w:bookmarkEnd w:id="0"/>
      <w:r w:rsidR="00876D33" w:rsidRPr="0002364C">
        <w:rPr>
          <w:rFonts w:ascii="Cambria" w:eastAsia="Times New Roman" w:hAnsi="Cambria" w:cs="DejaVu Sans"/>
          <w:sz w:val="21"/>
          <w:szCs w:val="21"/>
        </w:rPr>
        <w:t>enate Secretary/Treasurer</w:t>
      </w:r>
    </w:p>
    <w:p w:rsidR="006543E5" w:rsidRPr="0002364C" w:rsidRDefault="007C1565" w:rsidP="009922CB">
      <w:pPr>
        <w:tabs>
          <w:tab w:val="left" w:pos="720"/>
          <w:tab w:val="left" w:pos="1800"/>
          <w:tab w:val="left" w:pos="2880"/>
          <w:tab w:val="left" w:pos="5040"/>
          <w:tab w:val="left" w:pos="5490"/>
        </w:tabs>
        <w:spacing w:after="0" w:line="276" w:lineRule="auto"/>
        <w:ind w:left="360"/>
        <w:rPr>
          <w:rFonts w:ascii="Cambria" w:eastAsia="Times New Roman" w:hAnsi="Cambria" w:cs="DejaVu Sans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record</w:t>
      </w:r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>status</w:t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-16720133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01BED">
            <w:rPr>
              <w:rFonts w:ascii="MS Gothic" w:eastAsia="MS Gothic" w:hAnsi="MS Gothic" w:cs="DejaVu Sans" w:hint="eastAsia"/>
              <w:sz w:val="21"/>
              <w:szCs w:val="21"/>
            </w:rPr>
            <w:t>☒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>draft</w:t>
      </w:r>
      <w:r w:rsidR="00605896" w:rsidRPr="0002364C">
        <w:rPr>
          <w:rFonts w:ascii="Cambria" w:eastAsia="Times New Roman" w:hAnsi="Cambria" w:cs="DejaVu Sans"/>
          <w:sz w:val="21"/>
          <w:szCs w:val="21"/>
        </w:rPr>
        <w:tab/>
      </w:r>
      <w:sdt>
        <w:sdtPr>
          <w:rPr>
            <w:rFonts w:ascii="Cambria" w:eastAsia="Times New Roman" w:hAnsi="Cambria" w:cs="DejaVu Sans"/>
            <w:sz w:val="21"/>
            <w:szCs w:val="21"/>
          </w:rPr>
          <w:id w:val="1789932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2364C">
            <w:rPr>
              <w:rFonts w:ascii="MS Gothic" w:eastAsia="MS Gothic" w:hAnsi="MS Gothic" w:cs="DejaVu Sans" w:hint="eastAsia"/>
              <w:sz w:val="21"/>
              <w:szCs w:val="21"/>
            </w:rPr>
            <w:t>☐</w:t>
          </w:r>
        </w:sdtContent>
      </w:sdt>
      <w:r w:rsidRPr="0002364C">
        <w:rPr>
          <w:rFonts w:ascii="Cambria" w:eastAsia="Times New Roman" w:hAnsi="Cambria" w:cs="DejaVu Sans"/>
          <w:sz w:val="21"/>
          <w:szCs w:val="21"/>
        </w:rPr>
        <w:t xml:space="preserve"> official</w:t>
      </w:r>
    </w:p>
    <w:p w:rsidR="007C1565" w:rsidRPr="0002364C" w:rsidRDefault="007C1565" w:rsidP="009922CB">
      <w:pPr>
        <w:tabs>
          <w:tab w:val="left" w:pos="720"/>
          <w:tab w:val="left" w:pos="1800"/>
          <w:tab w:val="left" w:pos="5040"/>
          <w:tab w:val="left" w:pos="5490"/>
        </w:tabs>
        <w:spacing w:line="276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  <w:r w:rsidRPr="0002364C">
        <w:rPr>
          <w:rFonts w:ascii="Cambria" w:eastAsia="Times New Roman" w:hAnsi="Cambria" w:cs="DejaVu Sans"/>
          <w:i/>
          <w:sz w:val="21"/>
          <w:szCs w:val="21"/>
        </w:rPr>
        <w:t>"The Faculty Senate adopts these Minutes as a true record of this meeting."</w:t>
      </w:r>
    </w:p>
    <w:p w:rsidR="00605896" w:rsidRPr="0002364C" w:rsidRDefault="00605896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i/>
          <w:sz w:val="21"/>
          <w:szCs w:val="21"/>
        </w:rPr>
      </w:pPr>
    </w:p>
    <w:p w:rsidR="006543E5" w:rsidRPr="0002364C" w:rsidRDefault="00BE5B94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b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>affirmation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  <w:r w:rsidR="006543E5"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="006543E5" w:rsidRPr="0002364C">
        <w:rPr>
          <w:rFonts w:ascii="Cambria" w:eastAsia="Times New Roman" w:hAnsi="Cambria" w:cs="DejaVu Sans"/>
          <w:b/>
          <w:color w:val="808080" w:themeColor="background1" w:themeShade="80"/>
          <w:sz w:val="21"/>
          <w:szCs w:val="21"/>
        </w:rPr>
        <w:t>___________________________________</w:t>
      </w:r>
    </w:p>
    <w:p w:rsidR="002513D0" w:rsidRPr="0002364C" w:rsidRDefault="006543E5" w:rsidP="009922CB">
      <w:pPr>
        <w:tabs>
          <w:tab w:val="left" w:pos="720"/>
          <w:tab w:val="left" w:pos="1800"/>
          <w:tab w:val="left" w:pos="5040"/>
          <w:tab w:val="left" w:pos="5490"/>
        </w:tabs>
        <w:spacing w:after="0" w:line="240" w:lineRule="auto"/>
        <w:ind w:left="360"/>
        <w:rPr>
          <w:rFonts w:ascii="Cambria" w:eastAsia="Times New Roman" w:hAnsi="Cambria" w:cs="DejaVu Sans"/>
          <w:sz w:val="21"/>
          <w:szCs w:val="21"/>
          <w:vertAlign w:val="superscript"/>
        </w:rPr>
        <w:sectPr w:rsidR="002513D0" w:rsidRPr="0002364C">
          <w:head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b/>
          <w:sz w:val="21"/>
          <w:szCs w:val="21"/>
        </w:rPr>
        <w:tab/>
      </w:r>
      <w:r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chair</w:t>
      </w:r>
      <w:r w:rsidRPr="0002364C">
        <w:rPr>
          <w:rFonts w:ascii="Cambria" w:eastAsia="Times New Roman" w:hAnsi="Cambria" w:cs="DejaVu Sans"/>
          <w:sz w:val="21"/>
          <w:szCs w:val="21"/>
          <w:vertAlign w:val="superscript"/>
        </w:rPr>
        <w:tab/>
      </w:r>
      <w:r w:rsidR="009922CB" w:rsidRPr="0002364C">
        <w:rPr>
          <w:rFonts w:ascii="Cambria" w:eastAsia="Times New Roman" w:hAnsi="Cambria" w:cs="DejaVu Sans"/>
          <w:i/>
          <w:sz w:val="21"/>
          <w:szCs w:val="21"/>
          <w:vertAlign w:val="superscript"/>
        </w:rPr>
        <w:t>date</w:t>
      </w:r>
    </w:p>
    <w:p w:rsidR="007C1565" w:rsidRPr="0002364C" w:rsidRDefault="007C1565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 w:rsidRPr="0002364C">
        <w:rPr>
          <w:rFonts w:ascii="Cambria" w:eastAsia="Times New Roman" w:hAnsi="Cambria" w:cs="DejaVu Sans"/>
          <w:b/>
          <w:color w:val="000000"/>
          <w:sz w:val="21"/>
          <w:szCs w:val="21"/>
        </w:rPr>
        <w:t>ACTIONS</w:t>
      </w:r>
    </w:p>
    <w:p w:rsidR="009922CB" w:rsidRPr="0002364C" w:rsidRDefault="009922CB" w:rsidP="007C1565">
      <w:pPr>
        <w:tabs>
          <w:tab w:val="left" w:pos="540"/>
        </w:tabs>
        <w:spacing w:after="0" w:line="240" w:lineRule="auto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  <w:sectPr w:rsidR="009922CB" w:rsidRPr="0002364C" w:rsidSect="009922C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C1565" w:rsidRPr="0002364C" w:rsidRDefault="00986D01" w:rsidP="009922CB">
      <w:pPr>
        <w:tabs>
          <w:tab w:val="left" w:pos="540"/>
        </w:tabs>
        <w:spacing w:after="0" w:line="240" w:lineRule="auto"/>
        <w:ind w:left="360"/>
        <w:textAlignment w:val="baseline"/>
        <w:rPr>
          <w:rFonts w:ascii="Cambria" w:eastAsia="Times New Roman" w:hAnsi="Cambria" w:cs="DejaVu Sans"/>
          <w:b/>
          <w:color w:val="000000"/>
          <w:sz w:val="21"/>
          <w:szCs w:val="21"/>
        </w:rPr>
      </w:pPr>
      <w:r>
        <w:rPr>
          <w:rFonts w:ascii="Cambria" w:eastAsia="Times New Roman" w:hAnsi="Cambria" w:cs="DejaVu Sans"/>
          <w:b/>
          <w:color w:val="000000"/>
          <w:sz w:val="21"/>
          <w:szCs w:val="21"/>
        </w:rPr>
        <w:t>moved:</w:t>
      </w:r>
    </w:p>
    <w:p w:rsidR="007C1565" w:rsidRPr="00045ADF" w:rsidRDefault="007D151F" w:rsidP="007C1565">
      <w:pPr>
        <w:pStyle w:val="ListParagraph"/>
        <w:numPr>
          <w:ilvl w:val="0"/>
          <w:numId w:val="35"/>
        </w:numPr>
        <w:tabs>
          <w:tab w:val="left" w:pos="540"/>
        </w:tabs>
        <w:spacing w:after="0" w:line="240" w:lineRule="auto"/>
        <w:ind w:left="1080"/>
        <w:textAlignment w:val="baseline"/>
        <w:rPr>
          <w:rFonts w:ascii="Cambria" w:eastAsia="Times New Roman" w:hAnsi="Cambria" w:cs="DejaVu Sans"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color w:val="000000"/>
          <w:sz w:val="21"/>
          <w:szCs w:val="21"/>
        </w:rPr>
        <w:t>that Faculty Senate send two representatives to Executive Council, one being a non-voting member</w:t>
      </w:r>
    </w:p>
    <w:p w:rsidR="00D52AAE" w:rsidRDefault="007D151F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>by</w:t>
      </w:r>
      <w:r w:rsid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a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unanimous vote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, one abstention</w:t>
      </w:r>
    </w:p>
    <w:p w:rsidR="007D151F" w:rsidRDefault="007D151F" w:rsidP="007D151F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that Faculty Senate not respond to the College legal counsel's interpretation of the Faculty Senate By-laws because it is irrelevant</w:t>
      </w:r>
    </w:p>
    <w:p w:rsidR="007D151F" w:rsidRDefault="007D151F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by </w:t>
      </w:r>
      <w:r w:rsid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a 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>unanimous vote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, four abstentions</w:t>
      </w:r>
    </w:p>
    <w:p w:rsidR="007D151F" w:rsidRDefault="007D151F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Faculty Senate confirmed Ms. Mary Maupin and Mr. Nikolas Willson as its Representatives in the review of the first cycle of Performance Management System</w:t>
      </w:r>
    </w:p>
    <w:p w:rsidR="007D151F" w:rsidRDefault="007D151F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7D151F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unanimous consent</w:t>
      </w:r>
    </w:p>
    <w:p w:rsidR="007D151F" w:rsidRDefault="007D151F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that Faculty Senate consider the formation of an Event Delegation</w:t>
      </w:r>
      <w:r w:rsidR="00045ADF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to attend community events on behalf of the faculty</w:t>
      </w:r>
    </w:p>
    <w:p w:rsidR="007D151F" w:rsidRDefault="007D151F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</w:t>
      </w:r>
      <w:r w:rsid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a </w:t>
      </w:r>
      <w:r w:rsidR="00AC1FE8">
        <w:rPr>
          <w:rFonts w:ascii="Cambria" w:eastAsia="Times New Roman" w:hAnsi="Cambria" w:cs="DejaVu Sans"/>
          <w:bCs/>
          <w:color w:val="000000"/>
          <w:sz w:val="21"/>
          <w:szCs w:val="21"/>
        </w:rPr>
        <w:t>unanimous vote</w:t>
      </w:r>
      <w:r w:rsidR="00045ADF">
        <w:rPr>
          <w:rFonts w:ascii="Cambria" w:eastAsia="Times New Roman" w:hAnsi="Cambria" w:cs="DejaVu Sans"/>
          <w:bCs/>
          <w:color w:val="000000"/>
          <w:sz w:val="21"/>
          <w:szCs w:val="21"/>
        </w:rPr>
        <w:t>, one abstention</w:t>
      </w:r>
    </w:p>
    <w:p w:rsidR="00045ADF" w:rsidRDefault="00045ADF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Ms. Amanda Williams create a schedule of times during which members of an Event Delegation could be available to visit events if at least ten faculty members volunteer for this duty</w:t>
      </w:r>
    </w:p>
    <w:p w:rsidR="00AC1FE8" w:rsidRDefault="00AC1FE8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unanimous consent</w:t>
      </w:r>
    </w:p>
    <w:p w:rsidR="00AC1FE8" w:rsidRDefault="00674845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</w:t>
      </w:r>
      <w:r w:rsid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>that Faculty Senate continue its conversation on professional Senate communication over email</w:t>
      </w:r>
    </w:p>
    <w:p w:rsidR="00D52AAE" w:rsidRDefault="00986D01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vote, three abstentions</w:t>
      </w:r>
    </w:p>
    <w:p w:rsidR="00986D01" w:rsidRDefault="00986D01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Faculty Senate thank the College President </w:t>
      </w:r>
      <w:r w:rsidRP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for the courteous gesture freely offered at 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her</w:t>
      </w:r>
      <w:r w:rsidRPr="00986D01"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own initiative in the form of a cash bonus in recognition of everyone's participation and efforts in the first cycle of Performance Management System</w:t>
      </w:r>
    </w:p>
    <w:p w:rsidR="00986D01" w:rsidRDefault="00986D01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voice vote</w:t>
      </w:r>
    </w:p>
    <w:p w:rsidR="00986D01" w:rsidRDefault="00986D01" w:rsidP="00674845">
      <w:pPr>
        <w:pStyle w:val="ListParagraph"/>
        <w:numPr>
          <w:ilvl w:val="2"/>
          <w:numId w:val="31"/>
        </w:numPr>
        <w:tabs>
          <w:tab w:val="left" w:pos="540"/>
        </w:tabs>
        <w:spacing w:after="0" w:line="240" w:lineRule="auto"/>
        <w:ind w:left="234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AYE – 27</w:t>
      </w:r>
    </w:p>
    <w:p w:rsidR="00986D01" w:rsidRDefault="00986D01" w:rsidP="00674845">
      <w:pPr>
        <w:pStyle w:val="ListParagraph"/>
        <w:numPr>
          <w:ilvl w:val="2"/>
          <w:numId w:val="31"/>
        </w:numPr>
        <w:tabs>
          <w:tab w:val="left" w:pos="540"/>
        </w:tabs>
        <w:spacing w:after="0" w:line="240" w:lineRule="auto"/>
        <w:ind w:left="234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>NAY – 2</w:t>
      </w:r>
    </w:p>
    <w:p w:rsidR="00986D01" w:rsidRDefault="00986D01" w:rsidP="00674845">
      <w:pPr>
        <w:pStyle w:val="ListParagraph"/>
        <w:numPr>
          <w:ilvl w:val="2"/>
          <w:numId w:val="31"/>
        </w:numPr>
        <w:tabs>
          <w:tab w:val="left" w:pos="540"/>
        </w:tabs>
        <w:spacing w:after="0" w:line="240" w:lineRule="auto"/>
        <w:ind w:left="234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ABSTAIN </w:t>
      </w:r>
      <w:r w:rsidR="00674845">
        <w:rPr>
          <w:rFonts w:ascii="Cambria" w:eastAsia="Times New Roman" w:hAnsi="Cambria" w:cs="DejaVu Sans"/>
          <w:bCs/>
          <w:color w:val="000000"/>
          <w:sz w:val="21"/>
          <w:szCs w:val="21"/>
        </w:rPr>
        <w:t>–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5</w:t>
      </w:r>
    </w:p>
    <w:p w:rsidR="00674845" w:rsidRDefault="00674845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Faculty Senate approve the Minutes of the Meeting of 10 November 2017</w:t>
      </w:r>
    </w:p>
    <w:p w:rsidR="00674845" w:rsidRDefault="00674845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vote, 2 abstentions</w:t>
      </w:r>
    </w:p>
    <w:p w:rsidR="00674845" w:rsidRDefault="00674845" w:rsidP="00674845">
      <w:pPr>
        <w:pStyle w:val="ListParagraph"/>
        <w:numPr>
          <w:ilvl w:val="0"/>
          <w:numId w:val="31"/>
        </w:numPr>
        <w:tabs>
          <w:tab w:val="left" w:pos="540"/>
        </w:tabs>
        <w:spacing w:after="0" w:line="240" w:lineRule="auto"/>
        <w:ind w:left="108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that Faculty Senate table Student Learning Reports to a future meeting</w:t>
      </w:r>
    </w:p>
    <w:p w:rsidR="00674845" w:rsidRPr="00986D01" w:rsidRDefault="00674845" w:rsidP="00674845">
      <w:pPr>
        <w:pStyle w:val="ListParagraph"/>
        <w:numPr>
          <w:ilvl w:val="1"/>
          <w:numId w:val="31"/>
        </w:numPr>
        <w:tabs>
          <w:tab w:val="left" w:pos="540"/>
        </w:tabs>
        <w:spacing w:after="0" w:line="240" w:lineRule="auto"/>
        <w:ind w:left="1800"/>
        <w:rPr>
          <w:rFonts w:ascii="Cambria" w:eastAsia="Times New Roman" w:hAnsi="Cambria" w:cs="DejaVu Sans"/>
          <w:bCs/>
          <w:color w:val="000000"/>
          <w:sz w:val="21"/>
          <w:szCs w:val="21"/>
        </w:rPr>
      </w:pPr>
      <w:r w:rsidRPr="00674845">
        <w:rPr>
          <w:rFonts w:ascii="Cambria" w:eastAsia="Times New Roman" w:hAnsi="Cambria" w:cs="DejaVu Sans"/>
          <w:bCs/>
          <w:i/>
          <w:color w:val="000000"/>
          <w:sz w:val="21"/>
          <w:szCs w:val="21"/>
        </w:rPr>
        <w:t>carried</w:t>
      </w:r>
      <w:r>
        <w:rPr>
          <w:rFonts w:ascii="Cambria" w:eastAsia="Times New Roman" w:hAnsi="Cambria" w:cs="DejaVu Sans"/>
          <w:bCs/>
          <w:color w:val="000000"/>
          <w:sz w:val="21"/>
          <w:szCs w:val="21"/>
        </w:rPr>
        <w:t xml:space="preserve"> by a unanimous vote</w:t>
      </w:r>
    </w:p>
    <w:sectPr w:rsidR="00674845" w:rsidRPr="00986D01" w:rsidSect="002513D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012" w:rsidRDefault="005B4012" w:rsidP="009F2A16">
      <w:pPr>
        <w:spacing w:after="0" w:line="240" w:lineRule="auto"/>
      </w:pPr>
      <w:r>
        <w:separator/>
      </w:r>
    </w:p>
  </w:endnote>
  <w:endnote w:type="continuationSeparator" w:id="0">
    <w:p w:rsidR="005B4012" w:rsidRDefault="005B4012" w:rsidP="009F2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012" w:rsidRDefault="005B4012" w:rsidP="009F2A16">
      <w:pPr>
        <w:spacing w:after="0" w:line="240" w:lineRule="auto"/>
      </w:pPr>
      <w:r>
        <w:separator/>
      </w:r>
    </w:p>
  </w:footnote>
  <w:footnote w:type="continuationSeparator" w:id="0">
    <w:p w:rsidR="005B4012" w:rsidRDefault="005B4012" w:rsidP="009F2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F97" w:rsidRDefault="005B4012">
    <w:pPr>
      <w:pStyle w:val="Header"/>
      <w:rPr>
        <w:rFonts w:ascii="Segoe UI" w:hAnsi="Segoe UI" w:cs="Segoe UI"/>
        <w:i/>
        <w:sz w:val="18"/>
        <w:szCs w:val="18"/>
      </w:rPr>
    </w:pPr>
    <w:sdt>
      <w:sdtPr>
        <w:rPr>
          <w:rFonts w:ascii="Segoe UI" w:hAnsi="Segoe UI" w:cs="Segoe UI"/>
          <w:i/>
          <w:sz w:val="18"/>
          <w:szCs w:val="18"/>
        </w:rPr>
        <w:alias w:val="Title"/>
        <w:tag w:val=""/>
        <w:id w:val="1684091668"/>
        <w:placeholder>
          <w:docPart w:val="8537B9A2149448609650CCD2A14FF85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5B94">
          <w:rPr>
            <w:rFonts w:ascii="Segoe UI" w:hAnsi="Segoe UI" w:cs="Segoe UI"/>
            <w:i/>
            <w:sz w:val="18"/>
            <w:szCs w:val="18"/>
          </w:rPr>
          <w:t>Faculty Senate</w:t>
        </w:r>
      </w:sdtContent>
    </w:sdt>
    <w:r w:rsidR="00F85F97">
      <w:rPr>
        <w:rFonts w:ascii="Segoe UI" w:hAnsi="Segoe UI" w:cs="Segoe UI"/>
        <w:i/>
        <w:sz w:val="18"/>
        <w:szCs w:val="18"/>
      </w:rPr>
      <w:tab/>
    </w:r>
    <w:r w:rsidR="00F85F97">
      <w:rPr>
        <w:rFonts w:ascii="Segoe UI" w:hAnsi="Segoe UI" w:cs="Segoe UI"/>
        <w:i/>
        <w:sz w:val="18"/>
        <w:szCs w:val="18"/>
      </w:rPr>
      <w:tab/>
      <w:t>Minutes</w:t>
    </w:r>
  </w:p>
  <w:p w:rsidR="009F2A16" w:rsidRPr="009F2A16" w:rsidRDefault="00F85F97">
    <w:pPr>
      <w:pStyle w:val="Header"/>
      <w:rPr>
        <w:rFonts w:ascii="Segoe UI" w:hAnsi="Segoe UI" w:cs="Segoe UI"/>
        <w:i/>
        <w:sz w:val="18"/>
        <w:szCs w:val="18"/>
      </w:rPr>
    </w:pPr>
    <w:r>
      <w:rPr>
        <w:rFonts w:ascii="Segoe UI" w:hAnsi="Segoe UI" w:cs="Segoe UI"/>
        <w:i/>
        <w:sz w:val="18"/>
        <w:szCs w:val="18"/>
      </w:rPr>
      <w:t>College of the Marshall Islands</w:t>
    </w:r>
    <w:r w:rsidR="009F2A16" w:rsidRPr="009F2A16">
      <w:rPr>
        <w:rFonts w:ascii="Segoe UI" w:hAnsi="Segoe UI" w:cs="Segoe UI"/>
        <w:i/>
        <w:sz w:val="18"/>
        <w:szCs w:val="18"/>
      </w:rPr>
      <w:tab/>
    </w:r>
    <w:r w:rsidR="009F2A16" w:rsidRPr="009F2A16">
      <w:rPr>
        <w:rFonts w:ascii="Segoe UI" w:hAnsi="Segoe UI" w:cs="Segoe UI"/>
        <w:i/>
        <w:sz w:val="18"/>
        <w:szCs w:val="18"/>
      </w:rPr>
      <w:tab/>
      <w:t xml:space="preserve">Page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PAGE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674845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  <w:r w:rsidR="009F2A16" w:rsidRPr="009F2A16">
      <w:rPr>
        <w:rFonts w:ascii="Segoe UI" w:hAnsi="Segoe UI" w:cs="Segoe UI"/>
        <w:i/>
        <w:sz w:val="18"/>
        <w:szCs w:val="18"/>
      </w:rPr>
      <w:t xml:space="preserve"> of 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begin"/>
    </w:r>
    <w:r w:rsidR="009F2A16" w:rsidRPr="009F2A16">
      <w:rPr>
        <w:rFonts w:ascii="Segoe UI" w:hAnsi="Segoe UI" w:cs="Segoe UI"/>
        <w:b/>
        <w:bCs/>
        <w:i/>
        <w:sz w:val="18"/>
        <w:szCs w:val="18"/>
      </w:rPr>
      <w:instrText xml:space="preserve"> NUMPAGES  \* Arabic  \* MERGEFORMAT </w:instrTex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separate"/>
    </w:r>
    <w:r w:rsidR="00674845">
      <w:rPr>
        <w:rFonts w:ascii="Segoe UI" w:hAnsi="Segoe UI" w:cs="Segoe UI"/>
        <w:b/>
        <w:bCs/>
        <w:i/>
        <w:noProof/>
        <w:sz w:val="18"/>
        <w:szCs w:val="18"/>
      </w:rPr>
      <w:t>1</w:t>
    </w:r>
    <w:r w:rsidR="009F2A16" w:rsidRPr="009F2A16">
      <w:rPr>
        <w:rFonts w:ascii="Segoe UI" w:hAnsi="Segoe UI" w:cs="Segoe UI"/>
        <w:b/>
        <w:bCs/>
        <w:i/>
        <w:sz w:val="18"/>
        <w:szCs w:val="18"/>
      </w:rPr>
      <w:fldChar w:fldCharType="end"/>
    </w:r>
  </w:p>
  <w:p w:rsidR="009F3B00" w:rsidRPr="00731740" w:rsidRDefault="005B4012" w:rsidP="00B91BD3">
    <w:pPr>
      <w:pStyle w:val="Header"/>
      <w:tabs>
        <w:tab w:val="clear" w:pos="4680"/>
      </w:tabs>
      <w:spacing w:after="120" w:line="360" w:lineRule="auto"/>
      <w:rPr>
        <w:rFonts w:ascii="Segoe UI" w:hAnsi="Segoe UI" w:cs="Segoe UI"/>
        <w:i/>
        <w:sz w:val="18"/>
      </w:rPr>
    </w:pPr>
    <w:sdt>
      <w:sdtPr>
        <w:rPr>
          <w:rFonts w:ascii="Segoe UI" w:hAnsi="Segoe UI" w:cs="Segoe UI"/>
          <w:i/>
          <w:sz w:val="18"/>
        </w:rPr>
        <w:alias w:val="Date"/>
        <w:tag w:val=""/>
        <w:id w:val="-777709377"/>
        <w:dataBinding w:prefixMappings="xmlns:ns0='http://schemas.microsoft.com/office/2006/coverPageProps' " w:xpath="/ns0:CoverPageProperties[1]/ns0:PublishDate[1]" w:storeItemID="{55AF091B-3C7A-41E3-B477-F2FDAA23CFDA}"/>
        <w:date w:fullDate="2018-02-23T00:00:00Z">
          <w:dateFormat w:val="yyyy-MM-dd"/>
          <w:lid w:val="en-US"/>
          <w:storeMappedDataAs w:val="dateTime"/>
          <w:calendar w:val="gregorian"/>
        </w:date>
      </w:sdtPr>
      <w:sdtEndPr/>
      <w:sdtContent>
        <w:r w:rsidR="00701BED">
          <w:rPr>
            <w:rFonts w:ascii="Segoe UI" w:hAnsi="Segoe UI" w:cs="Segoe UI"/>
            <w:i/>
            <w:sz w:val="18"/>
          </w:rPr>
          <w:t>2018-02-23</w:t>
        </w:r>
      </w:sdtContent>
    </w:sdt>
    <w:r w:rsidR="00F85F97">
      <w:rPr>
        <w:rFonts w:ascii="Segoe UI" w:hAnsi="Segoe UI" w:cs="Segoe UI"/>
        <w:i/>
        <w:sz w:val="1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2CEE"/>
    <w:multiLevelType w:val="hybridMultilevel"/>
    <w:tmpl w:val="5990818C"/>
    <w:lvl w:ilvl="0" w:tplc="48CE97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27CE9"/>
    <w:multiLevelType w:val="hybridMultilevel"/>
    <w:tmpl w:val="5DECB2A2"/>
    <w:lvl w:ilvl="0" w:tplc="8E887C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85080"/>
    <w:multiLevelType w:val="multilevel"/>
    <w:tmpl w:val="E9BE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A754F7"/>
    <w:multiLevelType w:val="multilevel"/>
    <w:tmpl w:val="E3863408"/>
    <w:numStyleLink w:val="cambriaListStyle"/>
  </w:abstractNum>
  <w:abstractNum w:abstractNumId="4" w15:restartNumberingAfterBreak="0">
    <w:nsid w:val="32A512E8"/>
    <w:multiLevelType w:val="hybridMultilevel"/>
    <w:tmpl w:val="50C4EDE6"/>
    <w:lvl w:ilvl="0" w:tplc="1A72DC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D35B7"/>
    <w:multiLevelType w:val="multilevel"/>
    <w:tmpl w:val="E3863408"/>
    <w:numStyleLink w:val="cambriaListStyle"/>
  </w:abstractNum>
  <w:abstractNum w:abstractNumId="6" w15:restartNumberingAfterBreak="0">
    <w:nsid w:val="3BC10FF2"/>
    <w:multiLevelType w:val="multilevel"/>
    <w:tmpl w:val="6BF8647C"/>
    <w:styleLink w:val="boldFirst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781855"/>
    <w:multiLevelType w:val="multilevel"/>
    <w:tmpl w:val="E38634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9409F"/>
    <w:multiLevelType w:val="multilevel"/>
    <w:tmpl w:val="E3863408"/>
    <w:styleLink w:val="cambriaListStyle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ambria" w:hAnsi="Cambria"/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Cambria" w:hAnsi="Cambria"/>
        <w:b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Cambria" w:hAnsi="Cambria"/>
        <w:b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Cambria" w:hAnsi="Cambria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Cambria" w:hAnsi="Cambria"/>
        <w:b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Cambria" w:hAnsi="Cambria"/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5762D"/>
    <w:multiLevelType w:val="multilevel"/>
    <w:tmpl w:val="E3863408"/>
    <w:numStyleLink w:val="cambriaListStyle"/>
  </w:abstractNum>
  <w:abstractNum w:abstractNumId="10" w15:restartNumberingAfterBreak="0">
    <w:nsid w:val="69B46511"/>
    <w:multiLevelType w:val="hybridMultilevel"/>
    <w:tmpl w:val="3CB42C7C"/>
    <w:lvl w:ilvl="0" w:tplc="F2D2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2"/>
    <w:lvlOverride w:ilvl="1">
      <w:lvl w:ilvl="1">
        <w:numFmt w:val="lowerLetter"/>
        <w:lvlText w:val="%2."/>
        <w:lvlJc w:val="left"/>
      </w:lvl>
    </w:lvlOverride>
  </w:num>
  <w:num w:numId="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</w:num>
  <w:num w:numId="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</w:num>
  <w:num w:numId="1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7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8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19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0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1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2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3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4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5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6">
    <w:abstractNumId w:val="2"/>
    <w:lvlOverride w:ilvl="1">
      <w:lvl w:ilvl="1">
        <w:numFmt w:val="lowerLetter"/>
        <w:lvlText w:val="%2."/>
        <w:lvlJc w:val="left"/>
      </w:lvl>
    </w:lvlOverride>
    <w:lvlOverride w:ilvl="2">
      <w:lvl w:ilvl="2">
        <w:numFmt w:val="lowerRoman"/>
        <w:lvlText w:val="%3."/>
        <w:lvlJc w:val="right"/>
      </w:lvl>
    </w:lvlOverride>
    <w:lvlOverride w:ilvl="4">
      <w:lvl w:ilvl="4">
        <w:numFmt w:val="lowerLetter"/>
        <w:lvlText w:val="%5."/>
        <w:lvlJc w:val="left"/>
      </w:lvl>
    </w:lvlOverride>
    <w:lvlOverride w:ilvl="5">
      <w:lvl w:ilvl="5">
        <w:numFmt w:val="lowerRoman"/>
        <w:lvlText w:val="%6."/>
        <w:lvlJc w:val="right"/>
      </w:lvl>
    </w:lvlOverride>
  </w:num>
  <w:num w:numId="27">
    <w:abstractNumId w:val="1"/>
  </w:num>
  <w:num w:numId="28">
    <w:abstractNumId w:val="0"/>
  </w:num>
  <w:num w:numId="29">
    <w:abstractNumId w:val="4"/>
  </w:num>
  <w:num w:numId="30">
    <w:abstractNumId w:val="10"/>
  </w:num>
  <w:num w:numId="31">
    <w:abstractNumId w:val="3"/>
  </w:num>
  <w:num w:numId="32">
    <w:abstractNumId w:val="6"/>
  </w:num>
  <w:num w:numId="33">
    <w:abstractNumId w:val="8"/>
  </w:num>
  <w:num w:numId="34">
    <w:abstractNumId w:val="5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ttachedTemplate r:id="rId1"/>
  <w:defaultTabStop w:val="36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ED"/>
    <w:rsid w:val="0002364C"/>
    <w:rsid w:val="00045ADF"/>
    <w:rsid w:val="000A7482"/>
    <w:rsid w:val="00107746"/>
    <w:rsid w:val="00184393"/>
    <w:rsid w:val="001F0E52"/>
    <w:rsid w:val="002121A6"/>
    <w:rsid w:val="002148D1"/>
    <w:rsid w:val="002513D0"/>
    <w:rsid w:val="0029114F"/>
    <w:rsid w:val="002D2011"/>
    <w:rsid w:val="002F2B6F"/>
    <w:rsid w:val="00313837"/>
    <w:rsid w:val="00326769"/>
    <w:rsid w:val="0034408D"/>
    <w:rsid w:val="00371E58"/>
    <w:rsid w:val="003A0B7D"/>
    <w:rsid w:val="003F6B2E"/>
    <w:rsid w:val="004775B2"/>
    <w:rsid w:val="00516946"/>
    <w:rsid w:val="005B4012"/>
    <w:rsid w:val="00605896"/>
    <w:rsid w:val="006543E5"/>
    <w:rsid w:val="00674845"/>
    <w:rsid w:val="00701BED"/>
    <w:rsid w:val="0071502F"/>
    <w:rsid w:val="00731740"/>
    <w:rsid w:val="00753D6A"/>
    <w:rsid w:val="007C1565"/>
    <w:rsid w:val="007D151F"/>
    <w:rsid w:val="008428A9"/>
    <w:rsid w:val="00842FD2"/>
    <w:rsid w:val="00876D33"/>
    <w:rsid w:val="008D49CE"/>
    <w:rsid w:val="00900127"/>
    <w:rsid w:val="00986D01"/>
    <w:rsid w:val="009922CB"/>
    <w:rsid w:val="009C1DE1"/>
    <w:rsid w:val="009D6173"/>
    <w:rsid w:val="009F2A16"/>
    <w:rsid w:val="009F3B00"/>
    <w:rsid w:val="00A56DFD"/>
    <w:rsid w:val="00A966F6"/>
    <w:rsid w:val="00AC1FE8"/>
    <w:rsid w:val="00AD64C7"/>
    <w:rsid w:val="00B06FA2"/>
    <w:rsid w:val="00B52F8E"/>
    <w:rsid w:val="00B91BD3"/>
    <w:rsid w:val="00BE5B94"/>
    <w:rsid w:val="00C556E6"/>
    <w:rsid w:val="00C637A5"/>
    <w:rsid w:val="00CF5211"/>
    <w:rsid w:val="00D012DF"/>
    <w:rsid w:val="00D52AAE"/>
    <w:rsid w:val="00D73AE8"/>
    <w:rsid w:val="00DB3C67"/>
    <w:rsid w:val="00E36C65"/>
    <w:rsid w:val="00E87C3E"/>
    <w:rsid w:val="00EA5116"/>
    <w:rsid w:val="00EC4AAC"/>
    <w:rsid w:val="00F334B8"/>
    <w:rsid w:val="00F8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A718F9-ACA6-46CA-B556-42E79A4F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 Light" w:eastAsiaTheme="minorHAnsi" w:hAnsi="Segoe U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7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A16"/>
  </w:style>
  <w:style w:type="paragraph" w:styleId="Footer">
    <w:name w:val="footer"/>
    <w:basedOn w:val="Normal"/>
    <w:link w:val="FooterChar"/>
    <w:uiPriority w:val="99"/>
    <w:unhideWhenUsed/>
    <w:rsid w:val="009F2A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A16"/>
  </w:style>
  <w:style w:type="character" w:styleId="PlaceholderText">
    <w:name w:val="Placeholder Text"/>
    <w:basedOn w:val="DefaultParagraphFont"/>
    <w:uiPriority w:val="99"/>
    <w:semiHidden/>
    <w:rsid w:val="009F3B00"/>
    <w:rPr>
      <w:color w:val="808080"/>
    </w:rPr>
  </w:style>
  <w:style w:type="numbering" w:customStyle="1" w:styleId="boldFirst">
    <w:name w:val="boldFirst"/>
    <w:uiPriority w:val="99"/>
    <w:rsid w:val="00AD64C7"/>
    <w:pPr>
      <w:numPr>
        <w:numId w:val="32"/>
      </w:numPr>
    </w:pPr>
  </w:style>
  <w:style w:type="numbering" w:customStyle="1" w:styleId="cambriaListStyle">
    <w:name w:val="cambriaListStyle"/>
    <w:uiPriority w:val="99"/>
    <w:rsid w:val="002121A6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willson@cmi.edu\Documents\Custom%20Office%20Templates\minutes%20-%20faculty%20senate%20template%207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D8DB5C00F7943CDA4CE0DB430D13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436E6-1772-4F31-B7F1-7BF53C40C721}"/>
      </w:docPartPr>
      <w:docPartBody>
        <w:p w:rsidR="00000000" w:rsidRDefault="00286F92">
          <w:pPr>
            <w:pStyle w:val="FD8DB5C00F7943CDA4CE0DB430D139D6"/>
          </w:pPr>
          <w:r w:rsidRPr="00937C7B">
            <w:rPr>
              <w:rStyle w:val="PlaceholderText"/>
            </w:rPr>
            <w:t>[Title]</w:t>
          </w:r>
        </w:p>
      </w:docPartBody>
    </w:docPart>
    <w:docPart>
      <w:docPartPr>
        <w:name w:val="8537B9A2149448609650CCD2A14FF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4A026-4D51-4504-B7AB-C6AE16BE3993}"/>
      </w:docPartPr>
      <w:docPartBody>
        <w:p w:rsidR="00000000" w:rsidRDefault="00286F92">
          <w:pPr>
            <w:pStyle w:val="8537B9A2149448609650CCD2A14FF85B"/>
          </w:pPr>
          <w:r w:rsidRPr="009F3B00">
            <w:rPr>
              <w:rStyle w:val="PlaceholderText"/>
              <w:rFonts w:ascii="Segoe UI" w:hAnsi="Segoe UI" w:cs="Segoe UI"/>
              <w:i/>
              <w:sz w:val="18"/>
              <w:szCs w:val="18"/>
            </w:rPr>
            <w:t>[Title]</w:t>
          </w:r>
        </w:p>
      </w:docPartBody>
    </w:docPart>
    <w:docPart>
      <w:docPartPr>
        <w:name w:val="5DB3A1C4E5064AB5B3EA1B0F03AE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60FBA-E9B0-4F73-ABFA-0092D7948C5C}"/>
      </w:docPartPr>
      <w:docPartBody>
        <w:p w:rsidR="00000000" w:rsidRDefault="00286F92">
          <w:pPr>
            <w:pStyle w:val="5DB3A1C4E5064AB5B3EA1B0F03AEBADF"/>
          </w:pPr>
          <w:r w:rsidRPr="00B97D6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panose1 w:val="020B0603030804020204"/>
    <w:charset w:val="00"/>
    <w:family w:val="swiss"/>
    <w:pitch w:val="variable"/>
    <w:sig w:usb0="E7002EFF" w:usb1="5200FDFF" w:usb2="0A24202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92"/>
    <w:rsid w:val="0028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D8DB5C00F7943CDA4CE0DB430D139D6">
    <w:name w:val="FD8DB5C00F7943CDA4CE0DB430D139D6"/>
  </w:style>
  <w:style w:type="paragraph" w:customStyle="1" w:styleId="8537B9A2149448609650CCD2A14FF85B">
    <w:name w:val="8537B9A2149448609650CCD2A14FF85B"/>
  </w:style>
  <w:style w:type="paragraph" w:customStyle="1" w:styleId="5DB3A1C4E5064AB5B3EA1B0F03AEBADF">
    <w:name w:val="5DB3A1C4E5064AB5B3EA1B0F03AEBADF"/>
  </w:style>
  <w:style w:type="paragraph" w:customStyle="1" w:styleId="BE06EDF230FB4EDAB0A28468CFD8FCB5">
    <w:name w:val="BE06EDF230FB4EDAB0A28468CFD8FCB5"/>
  </w:style>
  <w:style w:type="paragraph" w:customStyle="1" w:styleId="CED302968C344AC4BCB12DCBE213B59B">
    <w:name w:val="CED302968C344AC4BCB12DCBE213B59B"/>
  </w:style>
  <w:style w:type="paragraph" w:customStyle="1" w:styleId="47F4545897BE476BB0BB1CB281C863BA">
    <w:name w:val="47F4545897BE476BB0BB1CB281C863BA"/>
  </w:style>
  <w:style w:type="paragraph" w:customStyle="1" w:styleId="872D7FA60AC04103A5BB953DB28CDDC7">
    <w:name w:val="872D7FA60AC04103A5BB953DB28CDDC7"/>
  </w:style>
  <w:style w:type="paragraph" w:customStyle="1" w:styleId="50E270607CDF49629F94C11C082297D4">
    <w:name w:val="50E270607CDF49629F94C11C082297D4"/>
  </w:style>
  <w:style w:type="paragraph" w:customStyle="1" w:styleId="79FBAA16C71C46F49E19E5AA84283AEB">
    <w:name w:val="79FBAA16C71C46F49E19E5AA84283AEB"/>
  </w:style>
  <w:style w:type="paragraph" w:customStyle="1" w:styleId="68D714C02D254C80AC0729AA05B2C501">
    <w:name w:val="68D714C02D254C80AC0729AA05B2C501"/>
  </w:style>
  <w:style w:type="paragraph" w:customStyle="1" w:styleId="ADC00434F1A44DE796DF11B79047D164">
    <w:name w:val="ADC00434F1A44DE796DF11B79047D164"/>
  </w:style>
  <w:style w:type="paragraph" w:customStyle="1" w:styleId="ADBAC24E001544E8A795A4E31A124049">
    <w:name w:val="ADBAC24E001544E8A795A4E31A124049"/>
  </w:style>
  <w:style w:type="paragraph" w:customStyle="1" w:styleId="837EB8A5D76E4C59A3CA808240EA2EDB">
    <w:name w:val="837EB8A5D76E4C59A3CA808240EA2EDB"/>
  </w:style>
  <w:style w:type="paragraph" w:customStyle="1" w:styleId="3E3438EFE3B7474B8412C6698103E896">
    <w:name w:val="3E3438EFE3B7474B8412C6698103E896"/>
  </w:style>
  <w:style w:type="paragraph" w:customStyle="1" w:styleId="AA53F8825851417B8412E6E8E17BB30C">
    <w:name w:val="AA53F8825851417B8412E6E8E17BB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2018-02-23T00:00:00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 - faculty senate template 7</Template>
  <TotalTime>78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Senate</vt:lpstr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Senate</dc:title>
  <dc:subject/>
  <dc:creator>Nikolas Dane Willson</dc:creator>
  <cp:keywords/>
  <dc:description/>
  <cp:lastModifiedBy>Nikolas Dane Willson</cp:lastModifiedBy>
  <cp:revision>1</cp:revision>
  <cp:lastPrinted>2018-09-07T01:50:00Z</cp:lastPrinted>
  <dcterms:created xsi:type="dcterms:W3CDTF">2018-09-07T00:06:00Z</dcterms:created>
  <dcterms:modified xsi:type="dcterms:W3CDTF">2018-09-07T01:52:00Z</dcterms:modified>
</cp:coreProperties>
</file>